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604" w:rsidRPr="007805C0" w:rsidRDefault="00D44604" w:rsidP="007805C0">
      <w:pPr>
        <w:pStyle w:val="12ptverdana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0000"/>
          <w:shd w:val="clear" w:color="auto" w:fill="F6F6F6"/>
        </w:rPr>
      </w:pPr>
      <w:r w:rsidRPr="007805C0">
        <w:rPr>
          <w:b/>
          <w:color w:val="000000"/>
          <w:shd w:val="clear" w:color="auto" w:fill="F6F6F6"/>
        </w:rPr>
        <w:t>PRİZMALAR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  <w:r w:rsidRPr="009D5ACD">
        <w:rPr>
          <w:color w:val="000000"/>
        </w:rPr>
        <w:t>Prizma:Birbirine eşit ve paralel iki düzlemin köşelerinin birleşmesi sonucu elde edilen cisme prizma denir.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  <w:r w:rsidRPr="007805C0">
        <w:rPr>
          <w:b/>
          <w:color w:val="000000"/>
        </w:rPr>
        <w:t>Dik Prizma:</w:t>
      </w:r>
      <w:r w:rsidRPr="007805C0">
        <w:rPr>
          <w:b/>
          <w:color w:val="000000"/>
        </w:rPr>
        <w:br/>
      </w:r>
      <w:r w:rsidRPr="009D5ACD">
        <w:rPr>
          <w:color w:val="000000"/>
        </w:rPr>
        <w:t>Tabanları herhangi bir çokgensel bölge,yan yüzleri dikdörtgensel bölge olan cisimlere dik prizma denir.Dik prizmalarda tabanları birleştiren yanal ayrıtlar tabanlara diktir.</w:t>
      </w:r>
      <w:r w:rsidRPr="009D5ACD">
        <w:rPr>
          <w:color w:val="000000"/>
        </w:rPr>
        <w:br/>
        <w:t>Tabanları düzgün çokgensel bölge olan dik prizmalara düzgün dik prizmalar denir.</w:t>
      </w:r>
      <w:r w:rsidRPr="009D5ACD">
        <w:rPr>
          <w:color w:val="000000"/>
        </w:rPr>
        <w:br/>
        <w:t>Prizmalar tabanlarına göre isimlendirilir.Üçgen prizma,kare prizma,dikdörtgenler prizması,altıgen prizma,beşgen prizma gibi...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  <w:r w:rsidRPr="009D5ACD">
        <w:rPr>
          <w:color w:val="000000"/>
          <w:shd w:val="clear" w:color="auto" w:fill="F6F6F6"/>
        </w:rPr>
        <w:t xml:space="preserve"> 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  <w:r w:rsidRPr="007805C0">
        <w:rPr>
          <w:b/>
          <w:color w:val="000000"/>
        </w:rPr>
        <w:t>Dik Prizmaların Özellikleri</w:t>
      </w:r>
      <w:r w:rsidRPr="007805C0">
        <w:rPr>
          <w:b/>
          <w:color w:val="000000"/>
        </w:rPr>
        <w:br/>
      </w:r>
      <w:r w:rsidRPr="009D5ACD">
        <w:rPr>
          <w:color w:val="000000"/>
        </w:rPr>
        <w:t>1) Tabanları birbirine eş ve paraleldir.</w:t>
      </w:r>
      <w:r w:rsidRPr="009D5ACD">
        <w:rPr>
          <w:color w:val="000000"/>
        </w:rPr>
        <w:br/>
        <w:t>2) Yan yüzleri dikdörtgensel bölgelerdir.</w:t>
      </w:r>
      <w:r w:rsidRPr="009D5ACD">
        <w:rPr>
          <w:color w:val="000000"/>
        </w:rPr>
        <w:br/>
        <w:t>3) Herbir köşede kesişen ayrıtları birbirine diktir.</w:t>
      </w:r>
      <w:r w:rsidRPr="009D5ACD">
        <w:rPr>
          <w:color w:val="000000"/>
        </w:rPr>
        <w:br/>
        <w:t>4) Yanal ayrıtlar aynı zamanda yüksekliktir.</w:t>
      </w:r>
      <w:r w:rsidRPr="009D5ACD">
        <w:rPr>
          <w:color w:val="000000"/>
        </w:rPr>
        <w:br/>
      </w:r>
      <w:r w:rsidRPr="009D5ACD">
        <w:rPr>
          <w:color w:val="000000"/>
          <w:shd w:val="clear" w:color="auto" w:fill="F6F6F6"/>
        </w:rPr>
        <w:t xml:space="preserve">5) Bir dik prizmanın yanal alanı, taban çevresi ile yüksekliğin çarpımına eşittir 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  <w:r w:rsidRPr="009D5ACD">
        <w:rPr>
          <w:color w:val="000000"/>
          <w:shd w:val="clear" w:color="auto" w:fill="F6F6F6"/>
        </w:rPr>
        <w:t>6) Bir dik prizmanın tüm alanı, yanal alanı ile iki taban alanının toplamına eşittir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  <w:r w:rsidRPr="009D5ACD">
        <w:rPr>
          <w:color w:val="000000"/>
          <w:shd w:val="clear" w:color="auto" w:fill="F6F6F6"/>
        </w:rPr>
        <w:t xml:space="preserve">7) Bir dik prizmanın hacmi, taban alanı ile yüksekliğin çarpımına eşittir 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  <w:shd w:val="clear" w:color="auto" w:fill="F6F6F6"/>
        </w:rPr>
      </w:pP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</w:rPr>
      </w:pPr>
    </w:p>
    <w:p w:rsidR="00D44604" w:rsidRPr="00C66232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7805C0">
        <w:rPr>
          <w:b/>
          <w:bCs/>
          <w:color w:val="000000"/>
        </w:rPr>
        <w:t xml:space="preserve"> Not:</w:t>
      </w:r>
      <w:r w:rsidRPr="00C66232">
        <w:rPr>
          <w:color w:val="000000"/>
        </w:rPr>
        <w:t>Dik prizmalarda taban şekli ne olursa olsun, hacmin taban alanı ile yüksekliğin çarpımı ve yanal alanın ise taban çevresi ile yüksekliğin çarpımı olduğunu unutmayalım.</w:t>
      </w: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</w:rPr>
      </w:pP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</w:rPr>
      </w:pPr>
    </w:p>
    <w:p w:rsidR="00D44604" w:rsidRPr="009D5ACD" w:rsidRDefault="00D44604" w:rsidP="009D5ACD">
      <w:pPr>
        <w:pStyle w:val="12ptverdana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>
        <w:rPr>
          <w:b/>
          <w:bCs/>
          <w:color w:val="000000"/>
        </w:rPr>
        <w:t>1-</w:t>
      </w:r>
      <w:r w:rsidRPr="009D5ACD">
        <w:rPr>
          <w:b/>
          <w:bCs/>
          <w:color w:val="000000"/>
        </w:rPr>
        <w:t>DİKDÖRTGENLER PRİZMASI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Tabanı dikdörtgen olan prizmaya, dikdörtgenler prizması (dikdörtgen dik prizma) denir.</w: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E7A2C">
        <w:rPr>
          <w:rFonts w:ascii="Times New Roman" w:hAnsi="Times New Roman"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>
            <v:imagedata r:id="rId7" o:title=""/>
          </v:shape>
        </w:pict>
      </w: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48" o:spid="_x0000_i1026" type="#_x0000_t75" style="width:141.75pt;height:98.25pt;visibility:visible">
            <v:imagedata r:id="rId8" o:title=""/>
          </v:shape>
        </w:pict>
      </w:r>
      <w:r w:rsidRPr="009D5ACD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50" o:spid="_x0000_i1027" type="#_x0000_t75" style="width:239.25pt;height:123pt;visibility:visible">
            <v:imagedata r:id="rId9" o:title=""/>
          </v:shape>
        </w:pict>
      </w: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b/>
          <w:color w:val="000000"/>
          <w:sz w:val="24"/>
          <w:szCs w:val="24"/>
          <w:shd w:val="clear" w:color="auto" w:fill="F6F6F6"/>
        </w:rPr>
      </w:pPr>
      <w:r w:rsidRPr="007805C0">
        <w:rPr>
          <w:rFonts w:ascii="Times New Roman" w:hAnsi="Times New Roman"/>
          <w:b/>
          <w:color w:val="000000"/>
          <w:sz w:val="24"/>
          <w:szCs w:val="24"/>
          <w:shd w:val="clear" w:color="auto" w:fill="F6F6F6"/>
        </w:rPr>
        <w:t xml:space="preserve">Özellikleri: 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1. 6 yüzü 12 ayrıtı ve 8 köşesi vardır. </w:t>
      </w: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2. Karşılıklı yüzleri birbirine </w:t>
      </w:r>
      <w:r w:rsidRPr="007805C0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parallel ve alanları eşittir. </w:t>
      </w: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7805C0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3. Karşılıklı ayrıtları dörder dörder parallel ve uzunlukları eşittir. </w:t>
      </w: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7805C0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4. Bir köşeden çıkan ayrıtlara prizmanın boyuları denir.Bu boyutlar en boy ve yüksekliktir. </w:t>
      </w: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7805C0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5. Bir yüze ait karşılıklı iki köşeyi birleştiren doğru parçasına yüz köşegeni denir.</w:t>
      </w:r>
    </w:p>
    <w:p w:rsidR="00D44604" w:rsidRDefault="00D44604" w:rsidP="009D5ACD">
      <w:pPr>
        <w:shd w:val="clear" w:color="auto" w:fill="FFFFFF"/>
        <w:rPr>
          <w:rFonts w:ascii="Times New Roman" w:hAnsi="Times New Roman"/>
          <w:bCs/>
          <w:color w:val="111111"/>
          <w:sz w:val="24"/>
          <w:szCs w:val="24"/>
          <w:lang w:eastAsia="tr-TR"/>
        </w:rPr>
      </w:pPr>
      <w:r w:rsidRPr="007805C0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6. Aynı yüze ait olmayan iki köşeyi birleştiren doğru parçasına cisim köşegeni denir.</w:t>
      </w:r>
      <w:r w:rsidRPr="007805C0">
        <w:rPr>
          <w:rFonts w:ascii="Times New Roman" w:hAnsi="Times New Roman"/>
          <w:color w:val="000000"/>
          <w:sz w:val="24"/>
          <w:szCs w:val="24"/>
        </w:rPr>
        <w:br/>
      </w:r>
    </w:p>
    <w:p w:rsidR="00D44604" w:rsidRDefault="00D44604" w:rsidP="00C60D5A">
      <w:pPr>
        <w:shd w:val="clear" w:color="auto" w:fill="FFFFFF"/>
        <w:rPr>
          <w:rFonts w:ascii="Times New Roman" w:hAnsi="Times New Roman"/>
          <w:bCs/>
          <w:color w:val="111111"/>
          <w:sz w:val="24"/>
          <w:szCs w:val="24"/>
          <w:lang w:eastAsia="tr-TR"/>
        </w:rPr>
      </w:pPr>
      <w:r w:rsidRPr="007805C0">
        <w:rPr>
          <w:rFonts w:ascii="Times New Roman" w:hAnsi="Times New Roman"/>
          <w:bCs/>
          <w:color w:val="111111"/>
          <w:sz w:val="24"/>
          <w:szCs w:val="24"/>
          <w:lang w:eastAsia="tr-TR"/>
        </w:rPr>
        <w:t>Alan =</w:t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 w:rsidRPr="007805C0">
        <w:rPr>
          <w:rFonts w:ascii="Times New Roman" w:hAnsi="Times New Roman"/>
          <w:bCs/>
          <w:color w:val="111111"/>
          <w:sz w:val="24"/>
          <w:szCs w:val="24"/>
          <w:lang w:eastAsia="tr-TR"/>
        </w:rPr>
        <w:t xml:space="preserve">Hacim = </w:t>
      </w:r>
      <w:r w:rsidRPr="007805C0">
        <w:rPr>
          <w:rFonts w:ascii="Times New Roman" w:hAnsi="Times New Roman"/>
          <w:color w:val="000000"/>
          <w:sz w:val="24"/>
          <w:szCs w:val="24"/>
        </w:rPr>
        <w:br/>
      </w: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 w:rsidRPr="007805C0">
        <w:rPr>
          <w:rFonts w:ascii="Times New Roman" w:hAnsi="Times New Roman"/>
          <w:bCs/>
          <w:color w:val="111111"/>
          <w:sz w:val="24"/>
          <w:szCs w:val="24"/>
          <w:lang w:eastAsia="tr-TR"/>
        </w:rPr>
        <w:t xml:space="preserve">Cisim Köşegeni: </w:t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111111"/>
          <w:sz w:val="24"/>
          <w:szCs w:val="24"/>
          <w:lang w:eastAsia="tr-TR"/>
        </w:rPr>
        <w:tab/>
      </w:r>
      <w:r w:rsidRPr="007805C0">
        <w:rPr>
          <w:rFonts w:ascii="Times New Roman" w:hAnsi="Times New Roman"/>
          <w:bCs/>
          <w:color w:val="111111"/>
          <w:sz w:val="24"/>
          <w:szCs w:val="24"/>
          <w:lang w:eastAsia="tr-TR"/>
        </w:rPr>
        <w:t xml:space="preserve">Yüzey Köşegeni: </w:t>
      </w:r>
    </w:p>
    <w:p w:rsidR="00D44604" w:rsidRPr="007805C0" w:rsidRDefault="00D44604" w:rsidP="007805C0">
      <w:pPr>
        <w:spacing w:line="240" w:lineRule="auto"/>
        <w:rPr>
          <w:rFonts w:ascii="Times New Roman" w:hAnsi="Times New Roman"/>
          <w:vanish/>
          <w:sz w:val="24"/>
          <w:szCs w:val="24"/>
          <w:lang w:eastAsia="tr-TR"/>
        </w:rPr>
      </w:pPr>
    </w:p>
    <w:p w:rsidR="00D44604" w:rsidRPr="007805C0" w:rsidRDefault="00D44604" w:rsidP="007805C0">
      <w:pPr>
        <w:spacing w:line="240" w:lineRule="auto"/>
        <w:rPr>
          <w:rFonts w:ascii="Times New Roman" w:hAnsi="Times New Roman"/>
          <w:vanish/>
          <w:sz w:val="24"/>
          <w:szCs w:val="24"/>
          <w:lang w:eastAsia="tr-TR"/>
        </w:rPr>
      </w:pPr>
    </w:p>
    <w:p w:rsidR="00D44604" w:rsidRPr="007805C0" w:rsidRDefault="00D44604" w:rsidP="007805C0">
      <w:pPr>
        <w:spacing w:line="240" w:lineRule="auto"/>
        <w:rPr>
          <w:rFonts w:ascii="Times New Roman" w:hAnsi="Times New Roman"/>
          <w:vanish/>
          <w:sz w:val="24"/>
          <w:szCs w:val="24"/>
          <w:lang w:eastAsia="tr-TR"/>
        </w:rPr>
      </w:pPr>
    </w:p>
    <w:p w:rsidR="00D44604" w:rsidRPr="007805C0" w:rsidRDefault="00D44604" w:rsidP="007805C0">
      <w:pPr>
        <w:spacing w:line="240" w:lineRule="auto"/>
        <w:rPr>
          <w:rFonts w:ascii="Times New Roman" w:hAnsi="Times New Roman"/>
          <w:vanish/>
          <w:sz w:val="24"/>
          <w:szCs w:val="24"/>
          <w:lang w:eastAsia="tr-TR"/>
        </w:rPr>
      </w:pP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</w:p>
    <w:p w:rsidR="00D44604" w:rsidRPr="007805C0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</w:p>
    <w:p w:rsidR="00D44604" w:rsidRDefault="00D44604" w:rsidP="009D5ACD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</w:pPr>
    </w:p>
    <w:p w:rsidR="00D44604" w:rsidRDefault="00D44604" w:rsidP="009D5ACD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</w:pPr>
    </w:p>
    <w:p w:rsidR="00D44604" w:rsidRDefault="00D44604" w:rsidP="009D5ACD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</w:pP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2-</w:t>
      </w:r>
      <w:r w:rsidRPr="002255CC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KÜP</w: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Bütün yüzleri karesel olan dik prizmaya</w:t>
      </w:r>
      <w:r w:rsidRPr="009D5ACD">
        <w:rPr>
          <w:rFonts w:ascii="Times New Roman" w:hAnsi="Times New Roman"/>
          <w:color w:val="000000"/>
          <w:sz w:val="24"/>
          <w:szCs w:val="24"/>
          <w:lang w:eastAsia="tr-TR"/>
        </w:rPr>
        <w:t> </w:t>
      </w:r>
      <w:r w:rsidRPr="002255CC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küp</w:t>
      </w:r>
      <w:r w:rsidRPr="009D5ACD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 </w:t>
      </w: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denir.</w:t>
      </w:r>
      <w:r w:rsidRPr="009D5ACD">
        <w:rPr>
          <w:rFonts w:ascii="Times New Roman" w:hAnsi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25" o:spid="_x0000_i1028" type="#_x0000_t75" style="width:162.75pt;height:114.75pt;visibility:visible">
            <v:imagedata r:id="rId10" o:title=""/>
          </v:shape>
        </w:pict>
      </w:r>
      <w:r w:rsidRPr="009D5ACD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      </w:t>
      </w: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31" o:spid="_x0000_i1029" type="#_x0000_t75" style="width:243pt;height:103.5pt;visibility:visible">
            <v:imagedata r:id="rId11" o:title=""/>
          </v:shape>
        </w:pic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Özellikleri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</w:rPr>
        <w:t>1-)Yüz Sayısı=6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2</w:t>
      </w:r>
      <w:r w:rsidRPr="009D5ACD">
        <w:rPr>
          <w:rFonts w:ascii="Times New Roman" w:hAnsi="Times New Roman"/>
          <w:color w:val="000000"/>
          <w:sz w:val="24"/>
          <w:szCs w:val="24"/>
        </w:rPr>
        <w:t>-)Köşe Sayısı=8</w:t>
      </w:r>
      <w:r w:rsidRPr="009D5ACD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9D5ACD">
        <w:rPr>
          <w:rFonts w:ascii="Times New Roman" w:hAnsi="Times New Roman"/>
          <w:color w:val="000000"/>
          <w:sz w:val="24"/>
          <w:szCs w:val="24"/>
        </w:rPr>
        <w:t>-)Toplam Ayrıt Sayısı=12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4</w:t>
      </w:r>
      <w:r w:rsidRPr="009D5ACD">
        <w:rPr>
          <w:rFonts w:ascii="Times New Roman" w:hAnsi="Times New Roman"/>
          <w:color w:val="000000"/>
          <w:sz w:val="24"/>
          <w:szCs w:val="24"/>
        </w:rPr>
        <w:t>-)Tabanlar ve yanal yüzler karedir.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5</w:t>
      </w: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-).Dikdörtgenler prizmasının tüm özelliklerini taşır.</w:t>
      </w:r>
      <w:r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ab/>
        <w:t>6</w:t>
      </w: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-).Bütün yüzleri birbirine eş karesel bölgelerdir. </w:t>
      </w:r>
    </w:p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Alanı=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>Hacmi=</w:t>
      </w:r>
    </w:p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Yüzey Köşegeni=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>Cisim Köşegeni=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C66232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3-</w:t>
      </w:r>
      <w:r w:rsidRPr="00C66232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 xml:space="preserve"> KARE PRİZMA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C66232">
        <w:rPr>
          <w:rFonts w:ascii="Times New Roman" w:hAnsi="Times New Roman"/>
          <w:color w:val="000000"/>
          <w:sz w:val="24"/>
          <w:szCs w:val="24"/>
          <w:lang w:eastAsia="tr-TR"/>
        </w:rPr>
        <w:t>Tabanı kare olan prizmalara</w:t>
      </w:r>
      <w:r w:rsidRPr="009D5ACD">
        <w:rPr>
          <w:rFonts w:ascii="Times New Roman" w:hAnsi="Times New Roman"/>
          <w:color w:val="000000"/>
          <w:sz w:val="24"/>
          <w:szCs w:val="24"/>
          <w:lang w:eastAsia="tr-TR"/>
        </w:rPr>
        <w:t> </w:t>
      </w:r>
      <w:r w:rsidRPr="00C66232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kare prizma</w:t>
      </w:r>
      <w:r w:rsidRPr="009D5ACD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 </w:t>
      </w:r>
      <w:r w:rsidRPr="00C66232">
        <w:rPr>
          <w:rFonts w:ascii="Times New Roman" w:hAnsi="Times New Roman"/>
          <w:color w:val="000000"/>
          <w:sz w:val="24"/>
          <w:szCs w:val="24"/>
          <w:lang w:eastAsia="tr-TR"/>
        </w:rPr>
        <w:t>denir. Yan yüzü dört adet eş dikdörtgenden oluşur.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58" o:spid="_x0000_i1030" type="#_x0000_t75" style="width:155.25pt;height:108.75pt;visibility:visible">
            <v:imagedata r:id="rId12" o:title="" cropright="35355f"/>
          </v:shape>
        </w:pic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                       </w:t>
      </w: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_x0000_i1031" type="#_x0000_t75" style="width:201.75pt;height:108.75pt;visibility:visible">
            <v:imagedata r:id="rId12" o:title="" cropleft="31430f"/>
          </v:shape>
        </w:pict>
      </w:r>
    </w:p>
    <w:p w:rsidR="00D44604" w:rsidRPr="00C60D5A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C60D5A" w:rsidRDefault="00D44604" w:rsidP="009D5ACD">
      <w:pPr>
        <w:shd w:val="clear" w:color="auto" w:fill="FFFFFF"/>
        <w:rPr>
          <w:rFonts w:ascii="Times New Roman" w:hAnsi="Times New Roman"/>
          <w:bCs/>
          <w:color w:val="000000"/>
          <w:sz w:val="24"/>
          <w:szCs w:val="24"/>
          <w:lang w:eastAsia="tr-TR"/>
        </w:rPr>
      </w:pPr>
      <w:r w:rsidRPr="00C66232">
        <w:rPr>
          <w:rFonts w:ascii="Times New Roman" w:hAnsi="Times New Roman"/>
          <w:color w:val="000000"/>
          <w:sz w:val="24"/>
          <w:szCs w:val="24"/>
          <w:lang w:eastAsia="tr-TR"/>
        </w:rPr>
        <w:t>Yanal Alan 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 w:rsidRPr="00C66232">
        <w:rPr>
          <w:rFonts w:ascii="Times New Roman" w:hAnsi="Times New Roman"/>
          <w:bCs/>
          <w:color w:val="000000"/>
          <w:sz w:val="24"/>
          <w:szCs w:val="24"/>
          <w:lang w:eastAsia="tr-TR"/>
        </w:rPr>
        <w:t xml:space="preserve">Alan = </w:t>
      </w:r>
    </w:p>
    <w:p w:rsidR="00D44604" w:rsidRPr="00C60D5A" w:rsidRDefault="00D44604" w:rsidP="009D5ACD">
      <w:pPr>
        <w:shd w:val="clear" w:color="auto" w:fill="FFFFFF"/>
        <w:rPr>
          <w:rFonts w:ascii="Times New Roman" w:hAnsi="Times New Roman"/>
          <w:bCs/>
          <w:color w:val="000000"/>
          <w:sz w:val="24"/>
          <w:szCs w:val="24"/>
          <w:lang w:eastAsia="tr-TR"/>
        </w:rPr>
      </w:pPr>
    </w:p>
    <w:p w:rsidR="00D44604" w:rsidRDefault="00D44604" w:rsidP="007805C0">
      <w:pPr>
        <w:shd w:val="clear" w:color="auto" w:fill="FFFFFF"/>
        <w:rPr>
          <w:rFonts w:ascii="Times New Roman" w:hAnsi="Times New Roman"/>
          <w:bCs/>
          <w:color w:val="000000"/>
          <w:sz w:val="24"/>
          <w:szCs w:val="24"/>
          <w:lang w:eastAsia="tr-TR"/>
        </w:rPr>
      </w:pPr>
    </w:p>
    <w:p w:rsidR="00D44604" w:rsidRPr="00C66232" w:rsidRDefault="00D44604" w:rsidP="007805C0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C66232">
        <w:rPr>
          <w:rFonts w:ascii="Times New Roman" w:hAnsi="Times New Roman"/>
          <w:bCs/>
          <w:color w:val="000000"/>
          <w:sz w:val="24"/>
          <w:szCs w:val="24"/>
          <w:lang w:eastAsia="tr-TR"/>
        </w:rPr>
        <w:t xml:space="preserve">Hacim = </w:t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eastAsia="tr-TR"/>
        </w:rPr>
        <w:tab/>
      </w:r>
      <w:r w:rsidRPr="00C66232">
        <w:rPr>
          <w:rFonts w:ascii="Times New Roman" w:hAnsi="Times New Roman"/>
          <w:color w:val="000000"/>
          <w:sz w:val="24"/>
          <w:szCs w:val="24"/>
          <w:lang w:eastAsia="tr-TR"/>
        </w:rPr>
        <w:t xml:space="preserve">Cisim köşegeni : </w:t>
      </w:r>
    </w:p>
    <w:p w:rsidR="00D44604" w:rsidRPr="00C60D5A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D5ACD">
      <w:pPr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C66232" w:rsidRDefault="00D44604" w:rsidP="009D5ACD">
      <w:pPr>
        <w:rPr>
          <w:rFonts w:ascii="Times New Roman" w:hAnsi="Times New Roman"/>
          <w:vanish/>
          <w:color w:val="000000"/>
          <w:sz w:val="24"/>
          <w:szCs w:val="24"/>
          <w:lang w:eastAsia="tr-TR"/>
        </w:rPr>
      </w:pPr>
    </w:p>
    <w:p w:rsidR="00D44604" w:rsidRPr="00C66232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4-</w:t>
      </w:r>
      <w:r w:rsidRPr="00C66232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 xml:space="preserve"> EŞKENAR ÜÇGEN PRİZMA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C66232">
        <w:rPr>
          <w:rFonts w:ascii="Times New Roman" w:hAnsi="Times New Roman"/>
          <w:color w:val="000000"/>
          <w:sz w:val="24"/>
          <w:szCs w:val="24"/>
          <w:lang w:eastAsia="tr-TR"/>
        </w:rPr>
        <w:t>Eşkenar üçgen prizmanın tabanları eşkenar üçgendir. Yan yüzeyleri ise üç tane eş dikdörtgenden oluşur.Tabanı eşkenar üçgen olduğundan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75" o:spid="_x0000_i1032" type="#_x0000_t75" style="width:435.75pt;height:111.75pt;visibility:visible">
            <v:imagedata r:id="rId13" o:title=""/>
          </v:shape>
        </w:pict>
      </w:r>
    </w:p>
    <w:p w:rsidR="00D44604" w:rsidRPr="00C66232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10466"/>
      </w:tblGrid>
      <w:tr w:rsidR="00D44604" w:rsidRPr="00B62F2B" w:rsidTr="00C66232">
        <w:tc>
          <w:tcPr>
            <w:tcW w:w="5000" w:type="pct"/>
            <w:shd w:val="clear" w:color="auto" w:fill="FFFFFF"/>
          </w:tcPr>
          <w:p w:rsidR="00D44604" w:rsidRPr="00C66232" w:rsidRDefault="00D44604" w:rsidP="009D5ACD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Taban Alanı=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Tüm Alanı=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Hacim=</w:t>
      </w:r>
    </w:p>
    <w:p w:rsidR="00D44604" w:rsidRPr="00C66232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5-</w:t>
      </w:r>
      <w:r w:rsidRPr="00C66232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 xml:space="preserve"> DİK ÜÇGEN PRİZMA</w:t>
      </w:r>
    </w:p>
    <w:p w:rsidR="00D44604" w:rsidRPr="00C66232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C66232">
        <w:rPr>
          <w:rFonts w:ascii="Times New Roman" w:hAnsi="Times New Roman"/>
          <w:color w:val="000000"/>
          <w:sz w:val="24"/>
          <w:szCs w:val="24"/>
          <w:lang w:eastAsia="tr-TR"/>
        </w:rPr>
        <w:t>Dik üçgen prizmanın tabanı dik üçgendir. Yan yüzeyleri ise üç tane dikdörtgenden oluşur.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77" o:spid="_x0000_i1033" type="#_x0000_t75" style="width:447.75pt;height:132.75pt;visibility:visible">
            <v:imagedata r:id="rId14" o:title=""/>
          </v:shape>
        </w:pict>
      </w:r>
    </w:p>
    <w:p w:rsidR="00D44604" w:rsidRPr="00C66232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 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Taban Alanı=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>Yanal Alan=</w:t>
      </w:r>
    </w:p>
    <w:p w:rsidR="00D44604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Tüm Alan=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Hacim=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 xml:space="preserve"> 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</w: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255CC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DÜZGÜN ALTIGEN DİK PRİZMA</w: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Tabanı altıgen olan dik prizmaya</w:t>
      </w:r>
      <w:r w:rsidRPr="009D5ACD">
        <w:rPr>
          <w:rFonts w:ascii="Times New Roman" w:hAnsi="Times New Roman"/>
          <w:color w:val="000000"/>
          <w:sz w:val="24"/>
          <w:szCs w:val="24"/>
          <w:lang w:eastAsia="tr-TR"/>
        </w:rPr>
        <w:t> </w:t>
      </w:r>
      <w:r w:rsidRPr="002255CC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düzgün altıgen dik prizma</w:t>
      </w:r>
      <w:r w:rsidRPr="009D5ACD">
        <w:rPr>
          <w:rFonts w:ascii="Times New Roman" w:hAnsi="Times New Roman"/>
          <w:b/>
          <w:bCs/>
          <w:color w:val="000000"/>
          <w:sz w:val="24"/>
          <w:szCs w:val="24"/>
          <w:lang w:eastAsia="tr-TR"/>
        </w:rPr>
        <w:t> </w:t>
      </w: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denir.</w: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39" o:spid="_x0000_i1034" type="#_x0000_t75" style="width:120.75pt;height:185.25pt;visibility:visible">
            <v:imagedata r:id="rId15" o:title=""/>
          </v:shape>
        </w:pict>
      </w:r>
      <w:r w:rsidRPr="009D5ACD">
        <w:rPr>
          <w:rFonts w:ascii="Times New Roman" w:hAnsi="Times New Roman"/>
          <w:noProof/>
          <w:color w:val="000000"/>
          <w:sz w:val="24"/>
          <w:szCs w:val="24"/>
          <w:lang w:eastAsia="tr-TR"/>
        </w:rPr>
        <w:t xml:space="preserve">                    </w:t>
      </w:r>
      <w:r w:rsidRPr="00B62F2B">
        <w:rPr>
          <w:rFonts w:ascii="Times New Roman" w:hAnsi="Times New Roman"/>
          <w:noProof/>
          <w:color w:val="000000"/>
          <w:sz w:val="24"/>
          <w:szCs w:val="24"/>
          <w:lang w:eastAsia="tr-TR"/>
        </w:rPr>
        <w:pict>
          <v:shape id="Resim 142" o:spid="_x0000_i1035" type="#_x0000_t75" style="width:332.25pt;height:168pt;visibility:visible">
            <v:imagedata r:id="rId16" o:title=""/>
          </v:shape>
        </w:pict>
      </w: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Yan yüzleri birbirine eş 6 dikdörtgenden oluşur.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2255CC">
        <w:rPr>
          <w:rFonts w:ascii="Times New Roman" w:hAnsi="Times New Roman"/>
          <w:color w:val="000000"/>
          <w:sz w:val="24"/>
          <w:szCs w:val="24"/>
          <w:lang w:eastAsia="tr-TR"/>
        </w:rPr>
        <w:t>Tabanlarındaki altıgen, 6 eşkenar üçgenin birleşmesinden oluşur.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1.Tabanları düzgün altıgensel bölgedir ve birbirine eşittir. 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2.Yan yüzleri birer dikdörtgensel bölgedir ve birbirine eşittirler. 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shd w:val="clear" w:color="auto" w:fill="F6F6F6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3.Yanal ayrıtları eş ve birbirine paraleldir.Yanal ayrıtlarının her biri prizmanın yüksekliği olur.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4.12 köşesi18 ayrıtı ve 8 yüzü vardır.</w:t>
      </w:r>
      <w:r w:rsidRPr="009D5AC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6F6F6"/>
        </w:rPr>
        <w:t> </w:t>
      </w:r>
      <w:r w:rsidRPr="009D5ACD">
        <w:rPr>
          <w:rFonts w:ascii="Times New Roman" w:hAnsi="Times New Roman"/>
          <w:color w:val="000000"/>
          <w:sz w:val="24"/>
          <w:szCs w:val="24"/>
        </w:rPr>
        <w:br/>
      </w:r>
      <w:r w:rsidRPr="009D5ACD">
        <w:rPr>
          <w:rFonts w:ascii="Times New Roman" w:hAnsi="Times New Roman"/>
          <w:color w:val="000000"/>
          <w:sz w:val="24"/>
          <w:szCs w:val="24"/>
        </w:rPr>
        <w:br/>
      </w:r>
      <w:r w:rsidRPr="009D5ACD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F1015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Taban Alanı=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>Yanal Alan=</w:t>
      </w:r>
    </w:p>
    <w:p w:rsidR="00D44604" w:rsidRDefault="00D44604" w:rsidP="009F1015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F1015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Default="00D44604" w:rsidP="009F1015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9D5ACD" w:rsidRDefault="00D44604" w:rsidP="009F1015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Tüm Alan=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 xml:space="preserve"> Hacim=</w:t>
      </w:r>
    </w:p>
    <w:p w:rsidR="00D44604" w:rsidRPr="009D5ACD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D44604" w:rsidRPr="002255CC" w:rsidRDefault="00D44604" w:rsidP="009D5ACD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eastAsia="tr-TR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20"/>
        <w:gridCol w:w="20"/>
      </w:tblGrid>
      <w:tr w:rsidR="00D44604" w:rsidRPr="00B62F2B" w:rsidTr="002255CC">
        <w:tc>
          <w:tcPr>
            <w:tcW w:w="0" w:type="auto"/>
          </w:tcPr>
          <w:p w:rsidR="00D44604" w:rsidRPr="002255CC" w:rsidRDefault="00D44604" w:rsidP="009D5ACD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</w:tcPr>
          <w:p w:rsidR="00D44604" w:rsidRPr="002255CC" w:rsidRDefault="00D44604" w:rsidP="009D5ACD">
            <w:pP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D44604" w:rsidRPr="00D6162C" w:rsidRDefault="00D44604" w:rsidP="009D5ACD">
      <w:pPr>
        <w:rPr>
          <w:rFonts w:ascii="Comic Sans MS" w:hAnsi="Comic Sans MS"/>
          <w:color w:val="FFFF00"/>
          <w:sz w:val="24"/>
          <w:szCs w:val="24"/>
        </w:rPr>
      </w:pPr>
      <w:r w:rsidRPr="00D6162C">
        <w:rPr>
          <w:rFonts w:ascii="Comic Sans MS" w:hAnsi="Comic Sans MS"/>
          <w:color w:val="FFFF00"/>
          <w:sz w:val="24"/>
          <w:szCs w:val="24"/>
          <w:highlight w:val="blue"/>
        </w:rPr>
        <w:t>Eğitimhane.com</w:t>
      </w:r>
    </w:p>
    <w:sectPr w:rsidR="00D44604" w:rsidRPr="00D6162C" w:rsidSect="002255CC">
      <w:footerReference w:type="default" r:id="rId17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604" w:rsidRDefault="00D44604" w:rsidP="00C60D5A">
      <w:pPr>
        <w:spacing w:line="240" w:lineRule="auto"/>
      </w:pPr>
      <w:r>
        <w:separator/>
      </w:r>
    </w:p>
  </w:endnote>
  <w:endnote w:type="continuationSeparator" w:id="0">
    <w:p w:rsidR="00D44604" w:rsidRDefault="00D44604" w:rsidP="00C60D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04" w:rsidRDefault="00D44604">
    <w:pPr>
      <w:pStyle w:val="Footer"/>
      <w:jc w:val="right"/>
    </w:pPr>
    <w:fldSimple w:instr=" PAGE   \* MERGEFORMAT ">
      <w:r>
        <w:rPr>
          <w:noProof/>
        </w:rPr>
        <w:t>4</w:t>
      </w:r>
    </w:fldSimple>
  </w:p>
  <w:p w:rsidR="00D44604" w:rsidRDefault="00D446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604" w:rsidRDefault="00D44604" w:rsidP="00C60D5A">
      <w:pPr>
        <w:spacing w:line="240" w:lineRule="auto"/>
      </w:pPr>
      <w:r>
        <w:separator/>
      </w:r>
    </w:p>
  </w:footnote>
  <w:footnote w:type="continuationSeparator" w:id="0">
    <w:p w:rsidR="00D44604" w:rsidRDefault="00D44604" w:rsidP="00C60D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A1956"/>
    <w:multiLevelType w:val="multilevel"/>
    <w:tmpl w:val="CA18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55CC"/>
    <w:rsid w:val="00057BE2"/>
    <w:rsid w:val="000C233B"/>
    <w:rsid w:val="0011660F"/>
    <w:rsid w:val="00116A1E"/>
    <w:rsid w:val="00156273"/>
    <w:rsid w:val="00164503"/>
    <w:rsid w:val="002255CC"/>
    <w:rsid w:val="00252657"/>
    <w:rsid w:val="002536E0"/>
    <w:rsid w:val="00286965"/>
    <w:rsid w:val="002928D5"/>
    <w:rsid w:val="002E7A2C"/>
    <w:rsid w:val="003038E5"/>
    <w:rsid w:val="0031293F"/>
    <w:rsid w:val="00321CDF"/>
    <w:rsid w:val="00326D94"/>
    <w:rsid w:val="00342130"/>
    <w:rsid w:val="00384F9D"/>
    <w:rsid w:val="003A2BAF"/>
    <w:rsid w:val="003F76B1"/>
    <w:rsid w:val="004108F7"/>
    <w:rsid w:val="00463CBF"/>
    <w:rsid w:val="00481304"/>
    <w:rsid w:val="004E6B39"/>
    <w:rsid w:val="004F6678"/>
    <w:rsid w:val="00527757"/>
    <w:rsid w:val="00585D6B"/>
    <w:rsid w:val="005D31D4"/>
    <w:rsid w:val="00654E2A"/>
    <w:rsid w:val="006C0ADC"/>
    <w:rsid w:val="006C478B"/>
    <w:rsid w:val="007026A0"/>
    <w:rsid w:val="007526DE"/>
    <w:rsid w:val="00752AD2"/>
    <w:rsid w:val="007701E3"/>
    <w:rsid w:val="007749A5"/>
    <w:rsid w:val="007805C0"/>
    <w:rsid w:val="007A635D"/>
    <w:rsid w:val="007B3687"/>
    <w:rsid w:val="007D38E8"/>
    <w:rsid w:val="00830DE0"/>
    <w:rsid w:val="00846CBD"/>
    <w:rsid w:val="008B612A"/>
    <w:rsid w:val="008E5C0C"/>
    <w:rsid w:val="00922997"/>
    <w:rsid w:val="009738C4"/>
    <w:rsid w:val="009C2B7C"/>
    <w:rsid w:val="009D5ACD"/>
    <w:rsid w:val="009F1015"/>
    <w:rsid w:val="00A45E01"/>
    <w:rsid w:val="00A56EB8"/>
    <w:rsid w:val="00AC23A6"/>
    <w:rsid w:val="00AD1EBE"/>
    <w:rsid w:val="00AE1EAE"/>
    <w:rsid w:val="00AE212D"/>
    <w:rsid w:val="00B60E42"/>
    <w:rsid w:val="00B62F2B"/>
    <w:rsid w:val="00B70BF9"/>
    <w:rsid w:val="00B729B2"/>
    <w:rsid w:val="00C14CC0"/>
    <w:rsid w:val="00C60D5A"/>
    <w:rsid w:val="00C66232"/>
    <w:rsid w:val="00C95A28"/>
    <w:rsid w:val="00D216C7"/>
    <w:rsid w:val="00D336D7"/>
    <w:rsid w:val="00D44604"/>
    <w:rsid w:val="00D6162C"/>
    <w:rsid w:val="00E13A86"/>
    <w:rsid w:val="00E722E3"/>
    <w:rsid w:val="00E7547D"/>
    <w:rsid w:val="00E91BEA"/>
    <w:rsid w:val="00E97118"/>
    <w:rsid w:val="00ED613A"/>
    <w:rsid w:val="00EE5324"/>
    <w:rsid w:val="00F15783"/>
    <w:rsid w:val="00F17CFB"/>
    <w:rsid w:val="00F27AC7"/>
    <w:rsid w:val="00F56E78"/>
    <w:rsid w:val="00FE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9A5"/>
    <w:pPr>
      <w:spacing w:line="240" w:lineRule="atLeast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ptverdana">
    <w:name w:val="12pt_verdana"/>
    <w:basedOn w:val="Normal"/>
    <w:uiPriority w:val="99"/>
    <w:rsid w:val="002255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uiPriority w:val="99"/>
    <w:rsid w:val="002255C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255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55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4108F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662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PlaceholderText">
    <w:name w:val="Placeholder Text"/>
    <w:basedOn w:val="DefaultParagraphFont"/>
    <w:uiPriority w:val="99"/>
    <w:semiHidden/>
    <w:rsid w:val="007805C0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semiHidden/>
    <w:rsid w:val="00C60D5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0D5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60D5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60D5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23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838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839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23839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8393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23839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838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23840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8399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8400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8392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23840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838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8401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23840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839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23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</TotalTime>
  <Pages>4</Pages>
  <Words>494</Words>
  <Characters>2816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</dc:creator>
  <cp:keywords/>
  <dc:description/>
  <cp:lastModifiedBy>gulcan</cp:lastModifiedBy>
  <cp:revision>3</cp:revision>
  <dcterms:created xsi:type="dcterms:W3CDTF">2015-04-07T20:52:00Z</dcterms:created>
  <dcterms:modified xsi:type="dcterms:W3CDTF">2015-04-07T22:06:00Z</dcterms:modified>
</cp:coreProperties>
</file>